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E1FCE" w:rsidRPr="001109EE" w:rsidRDefault="002A7615">
      <w:pPr>
        <w:rPr>
          <w:b/>
          <w:u w:val="single"/>
        </w:rPr>
      </w:pPr>
      <w:r w:rsidRPr="00BB5F8B">
        <w:rPr>
          <w:noProof/>
          <w:lang w:eastAsia="en-GB"/>
        </w:rPr>
        <w:drawing>
          <wp:anchor distT="0" distB="0" distL="114300" distR="114300" simplePos="0" relativeHeight="251659264" behindDoc="1" locked="0" layoutInCell="1" allowOverlap="1" wp14:anchorId="4AF18130" wp14:editId="2DF5F7CA">
            <wp:simplePos x="0" y="0"/>
            <wp:positionH relativeFrom="margin">
              <wp:align>right</wp:align>
            </wp:positionH>
            <wp:positionV relativeFrom="paragraph">
              <wp:posOffset>2540</wp:posOffset>
            </wp:positionV>
            <wp:extent cx="2428240" cy="2220595"/>
            <wp:effectExtent l="0" t="0" r="0" b="8255"/>
            <wp:wrapTight wrapText="bothSides">
              <wp:wrapPolygon edited="0">
                <wp:start x="0" y="0"/>
                <wp:lineTo x="0" y="21495"/>
                <wp:lineTo x="21351" y="21495"/>
                <wp:lineTo x="21351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998" r="7883" b="3447"/>
                    <a:stretch/>
                  </pic:blipFill>
                  <pic:spPr bwMode="auto">
                    <a:xfrm>
                      <a:off x="0" y="0"/>
                      <a:ext cx="2428240" cy="2220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u w:val="single"/>
        </w:rPr>
        <w:t>Activity 3</w:t>
      </w:r>
      <w:r w:rsidR="001109EE" w:rsidRPr="001109EE">
        <w:rPr>
          <w:b/>
          <w:u w:val="single"/>
        </w:rPr>
        <w:t xml:space="preserve"> – </w:t>
      </w:r>
      <w:r w:rsidR="00A02588">
        <w:rPr>
          <w:b/>
          <w:u w:val="single"/>
        </w:rPr>
        <w:t>Sentence Builder Challenge</w:t>
      </w:r>
    </w:p>
    <w:p w:rsidR="001109EE" w:rsidRDefault="00A02588" w:rsidP="001109EE">
      <w:pPr>
        <w:pStyle w:val="ListParagraph"/>
        <w:numPr>
          <w:ilvl w:val="0"/>
          <w:numId w:val="1"/>
        </w:numPr>
        <w:ind w:left="284"/>
      </w:pPr>
      <w:r>
        <w:t>Create</w:t>
      </w:r>
      <w:r w:rsidR="002A7615">
        <w:t xml:space="preserve"> 6 sentences</w:t>
      </w:r>
      <w:r w:rsidR="0036364A">
        <w:t xml:space="preserve"> to describe the Troll,</w:t>
      </w:r>
      <w:r w:rsidR="002A7615">
        <w:t xml:space="preserve"> using the wo</w:t>
      </w:r>
      <w:r w:rsidR="00306D37">
        <w:t>rds you wrote down in activity 2 to help you.</w:t>
      </w:r>
    </w:p>
    <w:p w:rsidR="00A02588" w:rsidRDefault="00A02588" w:rsidP="001109EE">
      <w:pPr>
        <w:pStyle w:val="ListParagraph"/>
        <w:numPr>
          <w:ilvl w:val="0"/>
          <w:numId w:val="1"/>
        </w:numPr>
        <w:ind w:left="284"/>
      </w:pPr>
      <w:r>
        <w:t>Can you use an adjective, noun, verb</w:t>
      </w:r>
      <w:r w:rsidR="0036364A">
        <w:t xml:space="preserve">, </w:t>
      </w:r>
      <w:proofErr w:type="gramStart"/>
      <w:r w:rsidR="0036364A">
        <w:t>adverb</w:t>
      </w:r>
      <w:proofErr w:type="gramEnd"/>
      <w:r>
        <w:t>?</w:t>
      </w:r>
    </w:p>
    <w:p w:rsidR="00A02588" w:rsidRDefault="007151D5" w:rsidP="00ED078B">
      <w:pPr>
        <w:pStyle w:val="ListParagraph"/>
        <w:numPr>
          <w:ilvl w:val="0"/>
          <w:numId w:val="1"/>
        </w:numPr>
        <w:ind w:left="284"/>
      </w:pPr>
      <w:r>
        <w:t>Can you open your sentences in a variety of ways</w:t>
      </w:r>
      <w:r w:rsidR="00A02588">
        <w:t>?</w:t>
      </w:r>
      <w:r w:rsidR="00BF064E">
        <w:t xml:space="preserve"> -</w:t>
      </w:r>
      <w:r w:rsidR="0036364A">
        <w:t xml:space="preserve"> Adverbials?</w:t>
      </w:r>
      <w:r w:rsidR="00ED078B">
        <w:t xml:space="preserve"> (In the distance, At that moment)</w:t>
      </w:r>
      <w:r w:rsidR="0036364A">
        <w:t xml:space="preserve"> </w:t>
      </w:r>
      <w:r w:rsidR="00ED078B">
        <w:t>Conjunctions? (As, While)</w:t>
      </w:r>
    </w:p>
    <w:p w:rsidR="00A02588" w:rsidRDefault="00A02588" w:rsidP="001109EE">
      <w:pPr>
        <w:pStyle w:val="ListParagraph"/>
        <w:numPr>
          <w:ilvl w:val="0"/>
          <w:numId w:val="1"/>
        </w:numPr>
        <w:ind w:left="284"/>
      </w:pPr>
      <w:r>
        <w:t>Challenge: Can you start your sentence with the adjective?</w:t>
      </w:r>
    </w:p>
    <w:p w:rsidR="00A02588" w:rsidRDefault="00A02588" w:rsidP="00A02588">
      <w:pPr>
        <w:pStyle w:val="ListParagraph"/>
        <w:numPr>
          <w:ilvl w:val="0"/>
          <w:numId w:val="1"/>
        </w:numPr>
        <w:ind w:left="284"/>
      </w:pPr>
      <w:r>
        <w:t>Challenge: Can you use alliteration or a simile?</w:t>
      </w:r>
    </w:p>
    <w:p w:rsidR="00ED078B" w:rsidRDefault="00A02588" w:rsidP="00A02588">
      <w:pPr>
        <w:pStyle w:val="ListParagraph"/>
        <w:numPr>
          <w:ilvl w:val="0"/>
          <w:numId w:val="1"/>
        </w:numPr>
        <w:ind w:left="284"/>
      </w:pPr>
      <w:r w:rsidRPr="00A02588">
        <w:rPr>
          <w:b/>
        </w:rPr>
        <w:t>Remember</w:t>
      </w:r>
      <w:r>
        <w:t xml:space="preserve"> to check your punctuation and spelling</w:t>
      </w:r>
      <w:r w:rsidR="00ED078B">
        <w:t xml:space="preserve">. </w:t>
      </w:r>
    </w:p>
    <w:p w:rsidR="00A02588" w:rsidRDefault="00ED078B" w:rsidP="00A02588">
      <w:pPr>
        <w:pStyle w:val="ListParagraph"/>
        <w:numPr>
          <w:ilvl w:val="0"/>
          <w:numId w:val="1"/>
        </w:numPr>
        <w:ind w:left="284"/>
      </w:pPr>
      <w:r w:rsidRPr="00ED078B">
        <w:rPr>
          <w:b/>
        </w:rPr>
        <w:t>Remember</w:t>
      </w:r>
      <w:r>
        <w:t xml:space="preserve"> there are ideas in the writing section on Google Classroom ‘What I should think about when writing in Year 3.’</w:t>
      </w:r>
      <w:bookmarkStart w:id="0" w:name="_GoBack"/>
      <w:bookmarkEnd w:id="0"/>
      <w:r w:rsidR="0036364A">
        <w:tab/>
      </w:r>
      <w:r w:rsidR="0036364A">
        <w:tab/>
      </w:r>
    </w:p>
    <w:p w:rsidR="0036364A" w:rsidRPr="0036364A" w:rsidRDefault="0036364A" w:rsidP="0036364A">
      <w:pPr>
        <w:pStyle w:val="ListParagraph"/>
        <w:ind w:left="5040"/>
        <w:rPr>
          <w:rFonts w:ascii="Times New Roman" w:hAnsi="Times New Roman" w:cs="Times New Roman"/>
          <w:color w:val="C00000"/>
        </w:rPr>
      </w:pPr>
      <w:r w:rsidRPr="0036364A">
        <w:rPr>
          <w:rFonts w:ascii="Times New Roman" w:hAnsi="Times New Roman" w:cs="Times New Roman"/>
          <w:b/>
          <w:color w:val="C00000"/>
        </w:rPr>
        <w:t xml:space="preserve">Examples - </w:t>
      </w:r>
      <w:r w:rsidRPr="0036364A">
        <w:rPr>
          <w:rFonts w:ascii="Times New Roman" w:hAnsi="Times New Roman" w:cs="Times New Roman"/>
          <w:color w:val="C00000"/>
        </w:rPr>
        <w:t>He bellowed and</w:t>
      </w:r>
      <w:r w:rsidR="00B02872">
        <w:rPr>
          <w:rFonts w:ascii="Times New Roman" w:hAnsi="Times New Roman" w:cs="Times New Roman"/>
          <w:color w:val="C00000"/>
        </w:rPr>
        <w:t xml:space="preserve"> sang </w:t>
      </w:r>
      <w:r w:rsidRPr="0036364A">
        <w:rPr>
          <w:rFonts w:ascii="Times New Roman" w:hAnsi="Times New Roman" w:cs="Times New Roman"/>
          <w:color w:val="C00000"/>
        </w:rPr>
        <w:t>as he stomped</w:t>
      </w:r>
      <w:r w:rsidR="00B02872">
        <w:rPr>
          <w:rFonts w:ascii="Times New Roman" w:hAnsi="Times New Roman" w:cs="Times New Roman"/>
          <w:color w:val="C00000"/>
        </w:rPr>
        <w:t xml:space="preserve"> loudly</w:t>
      </w:r>
      <w:r w:rsidRPr="0036364A">
        <w:rPr>
          <w:rFonts w:ascii="Times New Roman" w:hAnsi="Times New Roman" w:cs="Times New Roman"/>
          <w:color w:val="C00000"/>
        </w:rPr>
        <w:t xml:space="preserve"> through the terrified town.</w:t>
      </w:r>
    </w:p>
    <w:p w:rsidR="0036364A" w:rsidRPr="0036364A" w:rsidRDefault="00231F97" w:rsidP="0036364A">
      <w:pPr>
        <w:pStyle w:val="ListParagraph"/>
        <w:ind w:left="5040"/>
        <w:rPr>
          <w:rFonts w:ascii="Times New Roman" w:hAnsi="Times New Roman" w:cs="Times New Roman"/>
          <w:color w:val="C00000"/>
        </w:rPr>
      </w:pPr>
      <w:r>
        <w:rPr>
          <w:rFonts w:ascii="Times New Roman" w:hAnsi="Times New Roman" w:cs="Times New Roman"/>
          <w:color w:val="C00000"/>
        </w:rPr>
        <w:t>Thick brambles sprout</w:t>
      </w:r>
      <w:r w:rsidR="0036364A" w:rsidRPr="0036364A">
        <w:rPr>
          <w:rFonts w:ascii="Times New Roman" w:hAnsi="Times New Roman" w:cs="Times New Roman"/>
          <w:color w:val="C00000"/>
        </w:rPr>
        <w:t xml:space="preserve"> from the top of his head like an overgrown </w:t>
      </w:r>
      <w:r w:rsidR="000F79BC">
        <w:rPr>
          <w:rFonts w:ascii="Times New Roman" w:hAnsi="Times New Roman" w:cs="Times New Roman"/>
          <w:color w:val="C00000"/>
        </w:rPr>
        <w:t>forest</w:t>
      </w:r>
      <w:r>
        <w:rPr>
          <w:rFonts w:ascii="Times New Roman" w:hAnsi="Times New Roman" w:cs="Times New Roman"/>
          <w:color w:val="C00000"/>
        </w:rPr>
        <w:t xml:space="preserve"> floor</w:t>
      </w:r>
      <w:r w:rsidR="0036364A" w:rsidRPr="0036364A">
        <w:rPr>
          <w:rFonts w:ascii="Times New Roman" w:hAnsi="Times New Roman" w:cs="Times New Roman"/>
          <w:color w:val="C00000"/>
        </w:rPr>
        <w:t>.</w:t>
      </w:r>
    </w:p>
    <w:p w:rsidR="0036364A" w:rsidRPr="00A02588" w:rsidRDefault="0036364A" w:rsidP="0036364A">
      <w:pPr>
        <w:pStyle w:val="ListParagraph"/>
        <w:ind w:left="284"/>
      </w:pPr>
    </w:p>
    <w:p w:rsidR="001109EE" w:rsidRDefault="001109EE" w:rsidP="001109EE"/>
    <w:sectPr w:rsidR="001109EE" w:rsidSect="001109EE">
      <w:pgSz w:w="16838" w:h="11906" w:orient="landscape"/>
      <w:pgMar w:top="426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FC64F0A"/>
    <w:multiLevelType w:val="hybridMultilevel"/>
    <w:tmpl w:val="C46A887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9EE"/>
    <w:rsid w:val="000F79BC"/>
    <w:rsid w:val="001109EE"/>
    <w:rsid w:val="00185D72"/>
    <w:rsid w:val="001A1A46"/>
    <w:rsid w:val="00217FA6"/>
    <w:rsid w:val="00231F97"/>
    <w:rsid w:val="002A7615"/>
    <w:rsid w:val="00306D37"/>
    <w:rsid w:val="0036364A"/>
    <w:rsid w:val="003E1FCE"/>
    <w:rsid w:val="006677E4"/>
    <w:rsid w:val="007151D5"/>
    <w:rsid w:val="00964409"/>
    <w:rsid w:val="00A02588"/>
    <w:rsid w:val="00B02872"/>
    <w:rsid w:val="00BA0D46"/>
    <w:rsid w:val="00BF064E"/>
    <w:rsid w:val="00ED07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D4F0CE3-D4B7-4CE5-9D9E-6F2C83923C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109E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D8CB91DC</Template>
  <TotalTime>29</TotalTime>
  <Pages>1</Pages>
  <Words>112</Words>
  <Characters>641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RM Education</Company>
  <LinksUpToDate>false</LinksUpToDate>
  <CharactersWithSpaces>752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Miss Roper</dc:creator>
  <cp:keywords/>
  <dc:description/>
  <cp:lastModifiedBy>Miss Roper</cp:lastModifiedBy>
  <cp:revision>17</cp:revision>
  <dcterms:created xsi:type="dcterms:W3CDTF">2020-03-22T21:24:00Z</dcterms:created>
  <dcterms:modified xsi:type="dcterms:W3CDTF">2020-03-30T13:01:00Z</dcterms:modified>
</cp:coreProperties>
</file>